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481FF" w14:textId="77777777" w:rsidR="00F77313" w:rsidRPr="000D5FAA" w:rsidRDefault="00F77313" w:rsidP="00A05150">
      <w:pPr>
        <w:pStyle w:val="berschrift1"/>
        <w:rPr>
          <w:sz w:val="32"/>
          <w:szCs w:val="24"/>
        </w:rPr>
      </w:pPr>
      <w:r w:rsidRPr="000D5FAA">
        <w:rPr>
          <w:szCs w:val="40"/>
        </w:rPr>
        <w:t>P</w:t>
      </w:r>
      <w:r w:rsidRPr="000D5FAA">
        <w:rPr>
          <w:sz w:val="32"/>
          <w:szCs w:val="24"/>
        </w:rPr>
        <w:t>RESSE</w:t>
      </w:r>
      <w:r w:rsidRPr="000D5FAA">
        <w:rPr>
          <w:szCs w:val="40"/>
        </w:rPr>
        <w:t>I</w:t>
      </w:r>
      <w:r w:rsidRPr="000D5FAA">
        <w:rPr>
          <w:sz w:val="32"/>
          <w:szCs w:val="24"/>
        </w:rPr>
        <w:t>NFORMATION</w:t>
      </w:r>
    </w:p>
    <w:p w14:paraId="0D3E4BB7" w14:textId="55C0A572" w:rsidR="00B308E1" w:rsidRPr="00A05150" w:rsidRDefault="00394F54" w:rsidP="00A05150">
      <w:pPr>
        <w:pStyle w:val="berschrift1"/>
      </w:pPr>
      <w:proofErr w:type="spellStart"/>
      <w:r w:rsidRPr="00394F54">
        <w:t>Sparda-Bank</w:t>
      </w:r>
      <w:proofErr w:type="spellEnd"/>
      <w:r w:rsidRPr="00394F54">
        <w:t xml:space="preserve"> unterstützt Gewaltprävention </w:t>
      </w:r>
      <w:r>
        <w:br/>
      </w:r>
      <w:r w:rsidRPr="00394F54">
        <w:t>an Heilbronner Schulen mit 10.000 Euro</w:t>
      </w:r>
      <w:r w:rsidRPr="00A05150">
        <w:t xml:space="preserve"> </w:t>
      </w:r>
      <w:r w:rsidR="00F716FD" w:rsidRPr="00A05150">
        <w:t xml:space="preserve"> </w:t>
      </w:r>
    </w:p>
    <w:p w14:paraId="5807BFA9" w14:textId="77777777" w:rsidR="00394F54" w:rsidRPr="00394F54" w:rsidRDefault="00394F54" w:rsidP="005E6D5A">
      <w:pPr>
        <w:suppressAutoHyphens/>
      </w:pPr>
      <w:r w:rsidRPr="00394F54">
        <w:t xml:space="preserve">Mit 10.000 Euro unterstützt die </w:t>
      </w:r>
      <w:proofErr w:type="spellStart"/>
      <w:r w:rsidRPr="00394F54">
        <w:t>Sparda-Bank</w:t>
      </w:r>
      <w:proofErr w:type="spellEnd"/>
      <w:r w:rsidRPr="00394F54">
        <w:t xml:space="preserve"> Heilbronn die Gewaltpräventionsprogramme der Heilbronner Bürgerstiftung. „Gewaltprävention in den Schulen ist immens wichtig, aber dafür brauchen die Schulen Unterstützung", sagte Viktor Schmidt, Filialleiter der </w:t>
      </w:r>
      <w:proofErr w:type="spellStart"/>
      <w:r w:rsidRPr="00394F54">
        <w:t>Sparda-Bank</w:t>
      </w:r>
      <w:proofErr w:type="spellEnd"/>
      <w:r w:rsidRPr="00394F54">
        <w:t xml:space="preserve"> in Heilbronn, bei der Spendenübergabe. „Wir freuen uns, etwas dazu beitragen zu können." Dank der Spendenbereitschaft von Unternehmen sowie Bürgerinnen und Bürgern kann die Bürgerstiftung den Schulen Programme kostenfrei anbieten. Dazu gehört die Förderung sozialen Verhaltens ebenso wie das Erlernen der richtigen Reaktion auf bedrohliche Situationen. Zu den Schulen, die davon profitieren, zählt auch die Elly-Heuss-Knapp-Gemeinschaftsschule. Angelika Biesdorf, Vorständin der Bürgerstiftung, betonte: „Das ist eine sinnvolle und wichtige Investition in unsere Zukunft."</w:t>
      </w:r>
    </w:p>
    <w:p w14:paraId="247FA071" w14:textId="77970154" w:rsidR="008708C8" w:rsidRDefault="00394F54" w:rsidP="00394F54">
      <w:pPr>
        <w:rPr>
          <w:sz w:val="22"/>
          <w:szCs w:val="20"/>
        </w:rPr>
      </w:pPr>
      <w:r w:rsidRPr="00394F54">
        <w:rPr>
          <w:sz w:val="22"/>
          <w:szCs w:val="20"/>
        </w:rPr>
        <w:t>März 2026</w:t>
      </w:r>
    </w:p>
    <w:p w14:paraId="1F00074A" w14:textId="6C494424" w:rsidR="008708C8" w:rsidRDefault="008708C8" w:rsidP="00394F54">
      <w:pPr>
        <w:rPr>
          <w:sz w:val="22"/>
          <w:szCs w:val="20"/>
        </w:rPr>
      </w:pPr>
      <w:r>
        <w:rPr>
          <w:noProof/>
          <w:sz w:val="22"/>
          <w:szCs w:val="20"/>
        </w:rPr>
        <w:drawing>
          <wp:inline distT="0" distB="0" distL="0" distR="0" wp14:anchorId="51C7F7B6" wp14:editId="5DB6151D">
            <wp:extent cx="5753100" cy="4314825"/>
            <wp:effectExtent l="0" t="0" r="0" b="9525"/>
            <wp:docPr id="827413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CD2D9BE" w14:textId="2AD5B22A" w:rsidR="008708C8" w:rsidRDefault="008708C8" w:rsidP="00394F54">
      <w:pPr>
        <w:rPr>
          <w:sz w:val="22"/>
          <w:szCs w:val="20"/>
        </w:rPr>
      </w:pPr>
    </w:p>
    <w:p w14:paraId="7C5AC134" w14:textId="101C1F43" w:rsidR="00394F54" w:rsidRPr="00394F54" w:rsidRDefault="00394F54" w:rsidP="005E6D5A">
      <w:pPr>
        <w:suppressAutoHyphens/>
      </w:pPr>
      <w:r w:rsidRPr="00394F54">
        <w:t xml:space="preserve">Bildunterschrift: 10.000 Euro für die Gewaltprävention: Spendenübergabe der </w:t>
      </w:r>
      <w:proofErr w:type="spellStart"/>
      <w:r w:rsidRPr="00394F54">
        <w:t>Sparda-Bank</w:t>
      </w:r>
      <w:proofErr w:type="spellEnd"/>
      <w:r w:rsidRPr="00394F54">
        <w:t xml:space="preserve"> an die Heilbronner Bürgerstiftung an der Elly-Heuss-Knapp-Gemeinschaftsschule (von links): Birgitt Wölbing (Vorständin </w:t>
      </w:r>
      <w:proofErr w:type="spellStart"/>
      <w:r w:rsidRPr="00394F54">
        <w:t>HBSt</w:t>
      </w:r>
      <w:proofErr w:type="spellEnd"/>
      <w:r w:rsidRPr="00394F54">
        <w:t xml:space="preserve">), Viktor Schmidt (Filialleiter </w:t>
      </w:r>
      <w:proofErr w:type="spellStart"/>
      <w:r w:rsidRPr="00394F54">
        <w:t>Sparda-Bank</w:t>
      </w:r>
      <w:proofErr w:type="spellEnd"/>
      <w:r w:rsidRPr="00394F54">
        <w:t xml:space="preserve"> Heilbronn) und Angelika Biesdorf (Vorständin </w:t>
      </w:r>
      <w:proofErr w:type="spellStart"/>
      <w:r w:rsidRPr="00394F54">
        <w:t>HBSt</w:t>
      </w:r>
      <w:proofErr w:type="spellEnd"/>
      <w:r w:rsidRPr="00394F54">
        <w:t>). Foto: privat</w:t>
      </w:r>
    </w:p>
    <w:sectPr w:rsidR="00394F54" w:rsidRPr="00394F54" w:rsidSect="00A05150">
      <w:headerReference w:type="default" r:id="rId7"/>
      <w:footerReference w:type="default" r:id="rId8"/>
      <w:headerReference w:type="first" r:id="rId9"/>
      <w:pgSz w:w="11906" w:h="16838"/>
      <w:pgMar w:top="1135" w:right="1416"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20B81" w14:textId="77777777" w:rsidR="00F34A0D" w:rsidRDefault="00F34A0D" w:rsidP="00823F72">
      <w:pPr>
        <w:spacing w:after="0" w:line="240" w:lineRule="auto"/>
      </w:pPr>
      <w:r>
        <w:separator/>
      </w:r>
    </w:p>
  </w:endnote>
  <w:endnote w:type="continuationSeparator" w:id="0">
    <w:p w14:paraId="0E8E06FC" w14:textId="77777777" w:rsidR="00F34A0D" w:rsidRDefault="00F34A0D" w:rsidP="00823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7711198"/>
      <w:docPartObj>
        <w:docPartGallery w:val="Page Numbers (Bottom of Page)"/>
        <w:docPartUnique/>
      </w:docPartObj>
    </w:sdtPr>
    <w:sdtEndPr/>
    <w:sdtContent>
      <w:p w14:paraId="2B83F598" w14:textId="77777777" w:rsidR="00A05150" w:rsidRDefault="00A05150">
        <w:pPr>
          <w:pStyle w:val="Fuzeile"/>
          <w:jc w:val="center"/>
        </w:pPr>
        <w:r>
          <w:rPr>
            <w:noProof/>
          </w:rPr>
          <mc:AlternateContent>
            <mc:Choice Requires="wps">
              <w:drawing>
                <wp:inline distT="0" distB="0" distL="0" distR="0" wp14:anchorId="459A6E26" wp14:editId="6A53EC32">
                  <wp:extent cx="5467350" cy="45085"/>
                  <wp:effectExtent l="9525" t="9525" r="0" b="2540"/>
                  <wp:docPr id="1966316108" name="Flussdiagramm: Verzweigu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23CC359" id="_x0000_t110" coordsize="21600,21600" o:spt="110" path="m10800,l,10800,10800,21600,21600,10800xe">
                  <v:stroke joinstyle="miter"/>
                  <v:path gradientshapeok="t" o:connecttype="rect" textboxrect="5400,5400,16200,16200"/>
                </v:shapetype>
                <v:shape id="Flussdiagramm: Verzweigu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0718A62" w14:textId="77777777" w:rsidR="00A05150" w:rsidRDefault="00A05150">
        <w:pPr>
          <w:pStyle w:val="Fuzeile"/>
          <w:jc w:val="center"/>
        </w:pPr>
        <w:r>
          <w:fldChar w:fldCharType="begin"/>
        </w:r>
        <w:r>
          <w:instrText>PAGE    \* MERGEFORMAT</w:instrText>
        </w:r>
        <w:r>
          <w:fldChar w:fldCharType="separate"/>
        </w:r>
        <w:r>
          <w:t>2</w:t>
        </w:r>
        <w:r>
          <w:fldChar w:fldCharType="end"/>
        </w:r>
      </w:p>
    </w:sdtContent>
  </w:sdt>
  <w:p w14:paraId="1ED693FE" w14:textId="77777777" w:rsidR="00A05150" w:rsidRDefault="00A0515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6D4474" w14:textId="77777777" w:rsidR="00F34A0D" w:rsidRDefault="00F34A0D" w:rsidP="00823F72">
      <w:pPr>
        <w:spacing w:after="0" w:line="240" w:lineRule="auto"/>
      </w:pPr>
      <w:r>
        <w:separator/>
      </w:r>
    </w:p>
  </w:footnote>
  <w:footnote w:type="continuationSeparator" w:id="0">
    <w:p w14:paraId="040EB9FD" w14:textId="77777777" w:rsidR="00F34A0D" w:rsidRDefault="00F34A0D" w:rsidP="00823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6279D" w14:textId="77777777" w:rsidR="00823F72" w:rsidRDefault="00823F72" w:rsidP="00823F72">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B2952" w14:textId="77777777" w:rsidR="00A05150" w:rsidRDefault="00A05150" w:rsidP="00A05150">
    <w:pPr>
      <w:pStyle w:val="Kopfzeile"/>
      <w:jc w:val="right"/>
    </w:pPr>
    <w:r>
      <w:rPr>
        <w:noProof/>
      </w:rPr>
      <w:drawing>
        <wp:inline distT="0" distB="0" distL="0" distR="0" wp14:anchorId="01055642" wp14:editId="44CADDC5">
          <wp:extent cx="1665605" cy="683586"/>
          <wp:effectExtent l="0" t="0" r="0" b="2540"/>
          <wp:docPr id="20975751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1106" name="Grafik 146931106"/>
                  <pic:cNvPicPr/>
                </pic:nvPicPr>
                <pic:blipFill>
                  <a:blip r:embed="rId1">
                    <a:extLst>
                      <a:ext uri="{28A0092B-C50C-407E-A947-70E740481C1C}">
                        <a14:useLocalDpi xmlns:a14="http://schemas.microsoft.com/office/drawing/2010/main" val="0"/>
                      </a:ext>
                    </a:extLst>
                  </a:blip>
                  <a:stretch>
                    <a:fillRect/>
                  </a:stretch>
                </pic:blipFill>
                <pic:spPr>
                  <a:xfrm>
                    <a:off x="0" y="0"/>
                    <a:ext cx="1741779" cy="71484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F54"/>
    <w:rsid w:val="0000101C"/>
    <w:rsid w:val="0000101D"/>
    <w:rsid w:val="00026C85"/>
    <w:rsid w:val="00035768"/>
    <w:rsid w:val="000363EA"/>
    <w:rsid w:val="0004638A"/>
    <w:rsid w:val="000530C4"/>
    <w:rsid w:val="0005344D"/>
    <w:rsid w:val="000569BA"/>
    <w:rsid w:val="00080711"/>
    <w:rsid w:val="00092DF3"/>
    <w:rsid w:val="00094012"/>
    <w:rsid w:val="0009443F"/>
    <w:rsid w:val="000A348C"/>
    <w:rsid w:val="000B7692"/>
    <w:rsid w:val="000C1C06"/>
    <w:rsid w:val="000C476C"/>
    <w:rsid w:val="000D3171"/>
    <w:rsid w:val="000D5FAA"/>
    <w:rsid w:val="000E1EBD"/>
    <w:rsid w:val="000F0121"/>
    <w:rsid w:val="000F4EFD"/>
    <w:rsid w:val="001061DB"/>
    <w:rsid w:val="00107399"/>
    <w:rsid w:val="0011378E"/>
    <w:rsid w:val="00115B37"/>
    <w:rsid w:val="001668AA"/>
    <w:rsid w:val="001748F1"/>
    <w:rsid w:val="00177E41"/>
    <w:rsid w:val="00187268"/>
    <w:rsid w:val="001A1595"/>
    <w:rsid w:val="001B0DFB"/>
    <w:rsid w:val="001C204C"/>
    <w:rsid w:val="001C616B"/>
    <w:rsid w:val="001D0EC6"/>
    <w:rsid w:val="001D2C76"/>
    <w:rsid w:val="001E0232"/>
    <w:rsid w:val="001E2996"/>
    <w:rsid w:val="001F09FF"/>
    <w:rsid w:val="00201BF6"/>
    <w:rsid w:val="00235C10"/>
    <w:rsid w:val="00243F3D"/>
    <w:rsid w:val="00247F46"/>
    <w:rsid w:val="00260FB8"/>
    <w:rsid w:val="0026584C"/>
    <w:rsid w:val="00271651"/>
    <w:rsid w:val="0028065A"/>
    <w:rsid w:val="0028333F"/>
    <w:rsid w:val="00283AC8"/>
    <w:rsid w:val="00284461"/>
    <w:rsid w:val="002958C4"/>
    <w:rsid w:val="002B5D81"/>
    <w:rsid w:val="002B6EA2"/>
    <w:rsid w:val="002C608B"/>
    <w:rsid w:val="002C732F"/>
    <w:rsid w:val="002D2BE4"/>
    <w:rsid w:val="002D3D45"/>
    <w:rsid w:val="002E483F"/>
    <w:rsid w:val="002F4978"/>
    <w:rsid w:val="002F5B2A"/>
    <w:rsid w:val="00302FB2"/>
    <w:rsid w:val="00306E92"/>
    <w:rsid w:val="00324072"/>
    <w:rsid w:val="003279D9"/>
    <w:rsid w:val="003306A6"/>
    <w:rsid w:val="00344FF0"/>
    <w:rsid w:val="00347F7D"/>
    <w:rsid w:val="003509C1"/>
    <w:rsid w:val="00356C55"/>
    <w:rsid w:val="003647C3"/>
    <w:rsid w:val="003723E0"/>
    <w:rsid w:val="00386358"/>
    <w:rsid w:val="00392D97"/>
    <w:rsid w:val="00394687"/>
    <w:rsid w:val="00394F54"/>
    <w:rsid w:val="003950EA"/>
    <w:rsid w:val="003B2FB9"/>
    <w:rsid w:val="003B6425"/>
    <w:rsid w:val="003B64DA"/>
    <w:rsid w:val="003C6478"/>
    <w:rsid w:val="003D7800"/>
    <w:rsid w:val="003E08F4"/>
    <w:rsid w:val="003E0DD5"/>
    <w:rsid w:val="003E5445"/>
    <w:rsid w:val="003F1987"/>
    <w:rsid w:val="003F1BF9"/>
    <w:rsid w:val="004043D3"/>
    <w:rsid w:val="00416F69"/>
    <w:rsid w:val="004177CA"/>
    <w:rsid w:val="004256A1"/>
    <w:rsid w:val="0043156D"/>
    <w:rsid w:val="00440A6F"/>
    <w:rsid w:val="0045060E"/>
    <w:rsid w:val="004531DA"/>
    <w:rsid w:val="004767FB"/>
    <w:rsid w:val="00493FCC"/>
    <w:rsid w:val="004953AE"/>
    <w:rsid w:val="004A6F06"/>
    <w:rsid w:val="004B36EA"/>
    <w:rsid w:val="004E1D17"/>
    <w:rsid w:val="004E4265"/>
    <w:rsid w:val="004E4F31"/>
    <w:rsid w:val="004F3793"/>
    <w:rsid w:val="004F667D"/>
    <w:rsid w:val="00500167"/>
    <w:rsid w:val="005206F1"/>
    <w:rsid w:val="00526756"/>
    <w:rsid w:val="005274EB"/>
    <w:rsid w:val="00533CF7"/>
    <w:rsid w:val="00540AF7"/>
    <w:rsid w:val="00555C12"/>
    <w:rsid w:val="00562432"/>
    <w:rsid w:val="005657B4"/>
    <w:rsid w:val="00573172"/>
    <w:rsid w:val="00575207"/>
    <w:rsid w:val="00580CAE"/>
    <w:rsid w:val="005904A5"/>
    <w:rsid w:val="00597F45"/>
    <w:rsid w:val="005C072C"/>
    <w:rsid w:val="005C5CC3"/>
    <w:rsid w:val="005C77F7"/>
    <w:rsid w:val="005D4E3D"/>
    <w:rsid w:val="005E6D5A"/>
    <w:rsid w:val="005F6C12"/>
    <w:rsid w:val="005F7587"/>
    <w:rsid w:val="00616E56"/>
    <w:rsid w:val="00626C26"/>
    <w:rsid w:val="00643579"/>
    <w:rsid w:val="00651D4B"/>
    <w:rsid w:val="006545D8"/>
    <w:rsid w:val="00655F3B"/>
    <w:rsid w:val="0067527C"/>
    <w:rsid w:val="00680B2A"/>
    <w:rsid w:val="0068360A"/>
    <w:rsid w:val="00683A48"/>
    <w:rsid w:val="00684632"/>
    <w:rsid w:val="0068572D"/>
    <w:rsid w:val="00687915"/>
    <w:rsid w:val="00690595"/>
    <w:rsid w:val="006954CA"/>
    <w:rsid w:val="006A2E5D"/>
    <w:rsid w:val="006B688C"/>
    <w:rsid w:val="006C1019"/>
    <w:rsid w:val="006D04F8"/>
    <w:rsid w:val="006D3AAA"/>
    <w:rsid w:val="006D429F"/>
    <w:rsid w:val="006D56AD"/>
    <w:rsid w:val="006E6E6A"/>
    <w:rsid w:val="006F1D24"/>
    <w:rsid w:val="006F42BA"/>
    <w:rsid w:val="007026F2"/>
    <w:rsid w:val="0070345A"/>
    <w:rsid w:val="00733F7B"/>
    <w:rsid w:val="00743995"/>
    <w:rsid w:val="00760C55"/>
    <w:rsid w:val="00767FDB"/>
    <w:rsid w:val="00774656"/>
    <w:rsid w:val="00776831"/>
    <w:rsid w:val="00780D87"/>
    <w:rsid w:val="007A7250"/>
    <w:rsid w:val="007B0AD2"/>
    <w:rsid w:val="007B2B5C"/>
    <w:rsid w:val="007C0097"/>
    <w:rsid w:val="007C49F6"/>
    <w:rsid w:val="007C5B82"/>
    <w:rsid w:val="007D091D"/>
    <w:rsid w:val="007E0BBC"/>
    <w:rsid w:val="007E6ADF"/>
    <w:rsid w:val="007F5317"/>
    <w:rsid w:val="00803433"/>
    <w:rsid w:val="008046D0"/>
    <w:rsid w:val="00806158"/>
    <w:rsid w:val="00814C14"/>
    <w:rsid w:val="00816BF0"/>
    <w:rsid w:val="0082309B"/>
    <w:rsid w:val="008232E9"/>
    <w:rsid w:val="00823F72"/>
    <w:rsid w:val="00853234"/>
    <w:rsid w:val="008658EB"/>
    <w:rsid w:val="008708C8"/>
    <w:rsid w:val="008738DC"/>
    <w:rsid w:val="00874D94"/>
    <w:rsid w:val="00881A41"/>
    <w:rsid w:val="0088286E"/>
    <w:rsid w:val="0089372C"/>
    <w:rsid w:val="008A1FAE"/>
    <w:rsid w:val="008A6875"/>
    <w:rsid w:val="008B094F"/>
    <w:rsid w:val="008B62E0"/>
    <w:rsid w:val="008C12F7"/>
    <w:rsid w:val="008C1BFD"/>
    <w:rsid w:val="008C54FF"/>
    <w:rsid w:val="008E4863"/>
    <w:rsid w:val="008E6F74"/>
    <w:rsid w:val="0090692B"/>
    <w:rsid w:val="00910A4A"/>
    <w:rsid w:val="00912B05"/>
    <w:rsid w:val="00925C60"/>
    <w:rsid w:val="00927068"/>
    <w:rsid w:val="00936ED7"/>
    <w:rsid w:val="00936EE6"/>
    <w:rsid w:val="009375EA"/>
    <w:rsid w:val="00941A4F"/>
    <w:rsid w:val="00951E1B"/>
    <w:rsid w:val="009569E7"/>
    <w:rsid w:val="00967568"/>
    <w:rsid w:val="009734F3"/>
    <w:rsid w:val="0097363F"/>
    <w:rsid w:val="00982083"/>
    <w:rsid w:val="00982526"/>
    <w:rsid w:val="00990A1F"/>
    <w:rsid w:val="0099339F"/>
    <w:rsid w:val="009A40C0"/>
    <w:rsid w:val="009A724B"/>
    <w:rsid w:val="009B5EF6"/>
    <w:rsid w:val="009C1861"/>
    <w:rsid w:val="009C3815"/>
    <w:rsid w:val="009D561E"/>
    <w:rsid w:val="009E624A"/>
    <w:rsid w:val="009E7E1F"/>
    <w:rsid w:val="009F33A2"/>
    <w:rsid w:val="00A05150"/>
    <w:rsid w:val="00A05476"/>
    <w:rsid w:val="00A13901"/>
    <w:rsid w:val="00A30577"/>
    <w:rsid w:val="00A358F5"/>
    <w:rsid w:val="00A35C2C"/>
    <w:rsid w:val="00A47A7E"/>
    <w:rsid w:val="00A5769F"/>
    <w:rsid w:val="00A57CD0"/>
    <w:rsid w:val="00A63CE2"/>
    <w:rsid w:val="00A704BA"/>
    <w:rsid w:val="00A716CB"/>
    <w:rsid w:val="00A73991"/>
    <w:rsid w:val="00A85C0D"/>
    <w:rsid w:val="00AA0918"/>
    <w:rsid w:val="00AA212A"/>
    <w:rsid w:val="00AA5D1D"/>
    <w:rsid w:val="00AB2631"/>
    <w:rsid w:val="00AB511D"/>
    <w:rsid w:val="00AB6C72"/>
    <w:rsid w:val="00AC426C"/>
    <w:rsid w:val="00AC7F5B"/>
    <w:rsid w:val="00AD38F5"/>
    <w:rsid w:val="00AE55C8"/>
    <w:rsid w:val="00AE662E"/>
    <w:rsid w:val="00AE7A37"/>
    <w:rsid w:val="00AF03D8"/>
    <w:rsid w:val="00AF6BBF"/>
    <w:rsid w:val="00B01350"/>
    <w:rsid w:val="00B10D19"/>
    <w:rsid w:val="00B133BC"/>
    <w:rsid w:val="00B1642A"/>
    <w:rsid w:val="00B247C2"/>
    <w:rsid w:val="00B27230"/>
    <w:rsid w:val="00B308E1"/>
    <w:rsid w:val="00B3322E"/>
    <w:rsid w:val="00B40876"/>
    <w:rsid w:val="00B54492"/>
    <w:rsid w:val="00B54D5B"/>
    <w:rsid w:val="00B57D76"/>
    <w:rsid w:val="00B7240F"/>
    <w:rsid w:val="00B83F02"/>
    <w:rsid w:val="00B96D61"/>
    <w:rsid w:val="00BA7F88"/>
    <w:rsid w:val="00BB60A8"/>
    <w:rsid w:val="00BC70AD"/>
    <w:rsid w:val="00BC7BCE"/>
    <w:rsid w:val="00BE20FD"/>
    <w:rsid w:val="00BE6B82"/>
    <w:rsid w:val="00C017BE"/>
    <w:rsid w:val="00C143D3"/>
    <w:rsid w:val="00C209EC"/>
    <w:rsid w:val="00C3028C"/>
    <w:rsid w:val="00C31CC9"/>
    <w:rsid w:val="00C36C69"/>
    <w:rsid w:val="00C46557"/>
    <w:rsid w:val="00C51F91"/>
    <w:rsid w:val="00C53DCF"/>
    <w:rsid w:val="00C57B9A"/>
    <w:rsid w:val="00C663C6"/>
    <w:rsid w:val="00C83246"/>
    <w:rsid w:val="00C866CE"/>
    <w:rsid w:val="00C96224"/>
    <w:rsid w:val="00C96B0A"/>
    <w:rsid w:val="00CB7FCB"/>
    <w:rsid w:val="00CD02DA"/>
    <w:rsid w:val="00CD7395"/>
    <w:rsid w:val="00CE3110"/>
    <w:rsid w:val="00CE6A01"/>
    <w:rsid w:val="00CF187B"/>
    <w:rsid w:val="00CF3B3F"/>
    <w:rsid w:val="00CF72F2"/>
    <w:rsid w:val="00D153DA"/>
    <w:rsid w:val="00D20F9A"/>
    <w:rsid w:val="00D31EDD"/>
    <w:rsid w:val="00D36166"/>
    <w:rsid w:val="00D6208B"/>
    <w:rsid w:val="00D62A3E"/>
    <w:rsid w:val="00D7459C"/>
    <w:rsid w:val="00D83882"/>
    <w:rsid w:val="00D93958"/>
    <w:rsid w:val="00D9470A"/>
    <w:rsid w:val="00D94C67"/>
    <w:rsid w:val="00DA3A33"/>
    <w:rsid w:val="00DA689D"/>
    <w:rsid w:val="00DA6F9B"/>
    <w:rsid w:val="00DB4667"/>
    <w:rsid w:val="00DC0FD5"/>
    <w:rsid w:val="00DD00CD"/>
    <w:rsid w:val="00DD6D2C"/>
    <w:rsid w:val="00E05514"/>
    <w:rsid w:val="00E24497"/>
    <w:rsid w:val="00E330CA"/>
    <w:rsid w:val="00E4596B"/>
    <w:rsid w:val="00E5238E"/>
    <w:rsid w:val="00E5768D"/>
    <w:rsid w:val="00E75B12"/>
    <w:rsid w:val="00E82F65"/>
    <w:rsid w:val="00E836BD"/>
    <w:rsid w:val="00E86A2B"/>
    <w:rsid w:val="00E86CAF"/>
    <w:rsid w:val="00E9328A"/>
    <w:rsid w:val="00EA1AC1"/>
    <w:rsid w:val="00EB3270"/>
    <w:rsid w:val="00EB4819"/>
    <w:rsid w:val="00EC17EA"/>
    <w:rsid w:val="00EC770B"/>
    <w:rsid w:val="00ED1598"/>
    <w:rsid w:val="00ED53F8"/>
    <w:rsid w:val="00EE392A"/>
    <w:rsid w:val="00EE4190"/>
    <w:rsid w:val="00F055E0"/>
    <w:rsid w:val="00F06A4A"/>
    <w:rsid w:val="00F23C2D"/>
    <w:rsid w:val="00F32608"/>
    <w:rsid w:val="00F34A0D"/>
    <w:rsid w:val="00F416B3"/>
    <w:rsid w:val="00F506F6"/>
    <w:rsid w:val="00F53C2D"/>
    <w:rsid w:val="00F6215D"/>
    <w:rsid w:val="00F716FD"/>
    <w:rsid w:val="00F74B71"/>
    <w:rsid w:val="00F77313"/>
    <w:rsid w:val="00F82BFC"/>
    <w:rsid w:val="00F90A2F"/>
    <w:rsid w:val="00FA7F26"/>
    <w:rsid w:val="00FB0EF0"/>
    <w:rsid w:val="00FB38A4"/>
    <w:rsid w:val="00FC5694"/>
    <w:rsid w:val="00FD2565"/>
    <w:rsid w:val="00FD31AE"/>
    <w:rsid w:val="00FD4019"/>
    <w:rsid w:val="00FD45BC"/>
    <w:rsid w:val="00FE5627"/>
    <w:rsid w:val="00FE7920"/>
    <w:rsid w:val="00FE7F37"/>
    <w:rsid w:val="00FF7F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FFE18"/>
  <w15:chartTrackingRefBased/>
  <w15:docId w15:val="{822B3744-5273-4222-86DD-E85B659B7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5150"/>
    <w:pPr>
      <w:spacing w:after="200" w:line="276" w:lineRule="auto"/>
    </w:pPr>
    <w:rPr>
      <w:rFonts w:ascii="Source Sans Pro" w:hAnsi="Source Sans Pro"/>
      <w:sz w:val="24"/>
      <w:szCs w:val="22"/>
      <w:lang w:eastAsia="en-US"/>
    </w:rPr>
  </w:style>
  <w:style w:type="paragraph" w:styleId="berschrift1">
    <w:name w:val="heading 1"/>
    <w:basedOn w:val="Standard"/>
    <w:next w:val="Standard"/>
    <w:link w:val="berschrift1Zchn"/>
    <w:uiPriority w:val="9"/>
    <w:qFormat/>
    <w:rsid w:val="0090692B"/>
    <w:pPr>
      <w:keepNext/>
      <w:keepLines/>
      <w:spacing w:before="240" w:after="240"/>
      <w:outlineLvl w:val="0"/>
    </w:pPr>
    <w:rPr>
      <w:rFonts w:eastAsiaTheme="majorEastAsia" w:cstheme="majorBidi"/>
      <w:sz w:val="40"/>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0E1EBD"/>
    <w:rPr>
      <w:color w:val="0000FF"/>
      <w:u w:val="single"/>
    </w:rPr>
  </w:style>
  <w:style w:type="paragraph" w:styleId="KeinLeerraum">
    <w:name w:val="No Spacing"/>
    <w:uiPriority w:val="1"/>
    <w:qFormat/>
    <w:rsid w:val="002F5B2A"/>
    <w:rPr>
      <w:sz w:val="22"/>
      <w:szCs w:val="22"/>
      <w:lang w:eastAsia="en-US"/>
    </w:rPr>
  </w:style>
  <w:style w:type="character" w:customStyle="1" w:styleId="BesuchterHyperlink">
    <w:name w:val="BesuchterHyperlink"/>
    <w:uiPriority w:val="99"/>
    <w:semiHidden/>
    <w:unhideWhenUsed/>
    <w:rsid w:val="002F5B2A"/>
    <w:rPr>
      <w:color w:val="800080"/>
      <w:u w:val="single"/>
    </w:rPr>
  </w:style>
  <w:style w:type="character" w:styleId="NichtaufgelsteErwhnung">
    <w:name w:val="Unresolved Mention"/>
    <w:uiPriority w:val="99"/>
    <w:semiHidden/>
    <w:unhideWhenUsed/>
    <w:rsid w:val="007C49F6"/>
    <w:rPr>
      <w:color w:val="605E5C"/>
      <w:shd w:val="clear" w:color="auto" w:fill="E1DFDD"/>
    </w:rPr>
  </w:style>
  <w:style w:type="paragraph" w:styleId="Kopfzeile">
    <w:name w:val="header"/>
    <w:basedOn w:val="Standard"/>
    <w:link w:val="KopfzeileZchn"/>
    <w:uiPriority w:val="99"/>
    <w:unhideWhenUsed/>
    <w:rsid w:val="00823F7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23F72"/>
    <w:rPr>
      <w:sz w:val="22"/>
      <w:szCs w:val="22"/>
      <w:lang w:eastAsia="en-US"/>
    </w:rPr>
  </w:style>
  <w:style w:type="paragraph" w:styleId="Fuzeile">
    <w:name w:val="footer"/>
    <w:basedOn w:val="Standard"/>
    <w:link w:val="FuzeileZchn"/>
    <w:uiPriority w:val="99"/>
    <w:unhideWhenUsed/>
    <w:rsid w:val="00823F7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23F72"/>
    <w:rPr>
      <w:sz w:val="22"/>
      <w:szCs w:val="22"/>
      <w:lang w:eastAsia="en-US"/>
    </w:rPr>
  </w:style>
  <w:style w:type="character" w:customStyle="1" w:styleId="berschrift1Zchn">
    <w:name w:val="Überschrift 1 Zchn"/>
    <w:basedOn w:val="Absatz-Standardschriftart"/>
    <w:link w:val="berschrift1"/>
    <w:uiPriority w:val="9"/>
    <w:rsid w:val="0090692B"/>
    <w:rPr>
      <w:rFonts w:ascii="Aptos" w:eastAsiaTheme="majorEastAsia" w:hAnsi="Aptos" w:cstheme="majorBidi"/>
      <w:sz w:val="40"/>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wortCraft%20Strategie%20Kommunikation\Dokumente\Office-Vorlagen%20Backup%20von%20Templates\HBSt%20PI.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HBSt PI</Template>
  <TotalTime>0</TotalTime>
  <Pages>2</Pages>
  <Words>174</Words>
  <Characters>1102</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Stadt Heilbronn</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Gleichauf @wortCraft</dc:creator>
  <cp:keywords/>
  <cp:lastModifiedBy>Frau Schneider</cp:lastModifiedBy>
  <cp:revision>4</cp:revision>
  <dcterms:created xsi:type="dcterms:W3CDTF">2026-03-14T13:16:00Z</dcterms:created>
  <dcterms:modified xsi:type="dcterms:W3CDTF">2026-03-17T09:51:00Z</dcterms:modified>
</cp:coreProperties>
</file>