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8E406" w14:textId="77777777" w:rsidR="00F77313" w:rsidRPr="00963396" w:rsidRDefault="00F77313" w:rsidP="00A05150">
      <w:pPr>
        <w:pStyle w:val="berschrift1"/>
        <w:rPr>
          <w:sz w:val="28"/>
          <w:szCs w:val="22"/>
        </w:rPr>
      </w:pPr>
      <w:r w:rsidRPr="00963396">
        <w:rPr>
          <w:sz w:val="36"/>
          <w:szCs w:val="36"/>
        </w:rPr>
        <w:t>P</w:t>
      </w:r>
      <w:r w:rsidRPr="00963396">
        <w:rPr>
          <w:sz w:val="28"/>
          <w:szCs w:val="22"/>
        </w:rPr>
        <w:t>RESSE</w:t>
      </w:r>
      <w:r w:rsidRPr="00963396">
        <w:rPr>
          <w:sz w:val="36"/>
          <w:szCs w:val="36"/>
        </w:rPr>
        <w:t>I</w:t>
      </w:r>
      <w:r w:rsidRPr="00963396">
        <w:rPr>
          <w:sz w:val="28"/>
          <w:szCs w:val="22"/>
        </w:rPr>
        <w:t>NFORMATION</w:t>
      </w:r>
    </w:p>
    <w:p w14:paraId="2F0DF94C" w14:textId="586672E5" w:rsidR="00B308E1" w:rsidRPr="00A05150" w:rsidRDefault="00690904" w:rsidP="00A05150">
      <w:pPr>
        <w:pStyle w:val="berschrift1"/>
      </w:pPr>
      <w:r w:rsidRPr="00690904">
        <w:t>Heilbronner Bürgerstiftung sucht Gestalter für Straßenpianos</w:t>
      </w:r>
      <w:r w:rsidR="00F716FD" w:rsidRPr="00A05150">
        <w:t xml:space="preserve"> </w:t>
      </w:r>
    </w:p>
    <w:p w14:paraId="1A682BE6" w14:textId="2F701DFF" w:rsidR="00690904" w:rsidRPr="00690904" w:rsidRDefault="00690904" w:rsidP="00690904">
      <w:pPr>
        <w:spacing w:after="0" w:line="240" w:lineRule="auto"/>
      </w:pPr>
      <w:r w:rsidRPr="00690904">
        <w:t>Zum siebten Mal ruft die Heilbronner Bürgerstiftung kreative Menschen dazu auf, ein</w:t>
      </w:r>
      <w:r w:rsidR="00F44A43">
        <w:t>em</w:t>
      </w:r>
      <w:r w:rsidRPr="00690904">
        <w:t xml:space="preserve"> </w:t>
      </w:r>
      <w:r w:rsidR="00963396">
        <w:t xml:space="preserve">eigentlich schon </w:t>
      </w:r>
      <w:r>
        <w:t>ausrangierte</w:t>
      </w:r>
      <w:r w:rsidR="00F44A43">
        <w:t>n</w:t>
      </w:r>
      <w:r>
        <w:t xml:space="preserve"> </w:t>
      </w:r>
      <w:r w:rsidRPr="00690904">
        <w:t xml:space="preserve">Klavier </w:t>
      </w:r>
      <w:r w:rsidR="00F44A43">
        <w:t>neues Leben einzuhauche</w:t>
      </w:r>
      <w:r w:rsidR="00447DBD">
        <w:t>n und es farbenfroh zu gestalten</w:t>
      </w:r>
      <w:r w:rsidRPr="00690904">
        <w:t>. Wer mitmachen möchte, kann bis zum 24. April 2026 einen Entwurf einreichen</w:t>
      </w:r>
      <w:r w:rsidR="00377B64">
        <w:t xml:space="preserve">. Mitmachen dürfen </w:t>
      </w:r>
      <w:r w:rsidRPr="00690904">
        <w:t>Schüler</w:t>
      </w:r>
      <w:r w:rsidR="00377B64">
        <w:t>innen und Schüler</w:t>
      </w:r>
      <w:r w:rsidRPr="00690904">
        <w:t>, Künstler oder Privatperson</w:t>
      </w:r>
      <w:r w:rsidR="00377B64">
        <w:t>en</w:t>
      </w:r>
      <w:r w:rsidRPr="00690904">
        <w:t>.</w:t>
      </w:r>
    </w:p>
    <w:p w14:paraId="02A501B2" w14:textId="5734B632" w:rsidR="00690904" w:rsidRPr="00690904" w:rsidRDefault="00690904" w:rsidP="00690904">
      <w:pPr>
        <w:spacing w:before="240" w:after="0" w:line="240" w:lineRule="auto"/>
      </w:pPr>
      <w:r w:rsidRPr="00690904">
        <w:t>„Wir haben in den vergangenen Jahren so viele großartige künstlerische Überraschungen erlebt – das war jedes Mal eine Herausforderung für die Jury", sagt Angelika Biesdorf, die die letzten sechs Aktionen</w:t>
      </w:r>
      <w:r w:rsidR="00963396">
        <w:t xml:space="preserve"> von „</w:t>
      </w:r>
      <w:r w:rsidR="00774743">
        <w:t>s</w:t>
      </w:r>
      <w:r w:rsidR="00963396">
        <w:t>piel mich!“</w:t>
      </w:r>
      <w:r w:rsidRPr="00690904">
        <w:t xml:space="preserve"> für die Heilbronner Bürgerstiftung organisatorisch begleitet hat. In diesem Jahr übergibt sie die Aufgabe an ihre Vorstandskollegin Birgitt Wölbing.</w:t>
      </w:r>
    </w:p>
    <w:p w14:paraId="1338F0D2" w14:textId="77777777" w:rsidR="00963396" w:rsidRDefault="00690904" w:rsidP="00690904">
      <w:pPr>
        <w:spacing w:before="240" w:after="0" w:line="240" w:lineRule="auto"/>
      </w:pPr>
      <w:r>
        <w:t xml:space="preserve">Die Gestaltung soll im Zeitraum Ende Mai bis 10. Juli erfolgen. </w:t>
      </w:r>
      <w:r w:rsidRPr="00690904">
        <w:t xml:space="preserve">Die Klaviere </w:t>
      </w:r>
      <w:r>
        <w:t xml:space="preserve">werden </w:t>
      </w:r>
      <w:r w:rsidRPr="00690904">
        <w:t>ab dem 15. Juli 2026 frei zugänglich im öffentlichen Raum</w:t>
      </w:r>
      <w:r>
        <w:t xml:space="preserve"> stehen</w:t>
      </w:r>
      <w:r w:rsidRPr="00690904">
        <w:t>,</w:t>
      </w:r>
      <w:r>
        <w:t xml:space="preserve"> in der Innenstadt und am </w:t>
      </w:r>
      <w:r w:rsidRPr="00690904">
        <w:t xml:space="preserve">Neckar. Jeder darf sich einfach hinsetzen und spielen. </w:t>
      </w:r>
    </w:p>
    <w:p w14:paraId="57C52C64" w14:textId="314DDD8B" w:rsidR="00690904" w:rsidRPr="00690904" w:rsidRDefault="00690904" w:rsidP="00690904">
      <w:pPr>
        <w:spacing w:before="240" w:after="0" w:line="240" w:lineRule="auto"/>
      </w:pPr>
      <w:r w:rsidRPr="00690904">
        <w:t>Eine Jury wählt acht bis neun Entwürfe zur Umsetzung aus</w:t>
      </w:r>
      <w:r>
        <w:t>,</w:t>
      </w:r>
      <w:r w:rsidRPr="00690904">
        <w:t xml:space="preserve"> alle Einreichungen werden auf </w:t>
      </w:r>
      <w:hyperlink r:id="rId6" w:history="1">
        <w:r w:rsidRPr="00690904">
          <w:rPr>
            <w:rStyle w:val="Hyperlink"/>
          </w:rPr>
          <w:t>www.heilbronner-buergerstiftung.de</w:t>
        </w:r>
      </w:hyperlink>
      <w:r w:rsidRPr="00690904">
        <w:t xml:space="preserve">, </w:t>
      </w:r>
      <w:hyperlink r:id="rId7" w:history="1">
        <w:r w:rsidRPr="00690904">
          <w:rPr>
            <w:rStyle w:val="Hyperlink"/>
          </w:rPr>
          <w:t>www.spiel-mich-hn.de</w:t>
        </w:r>
      </w:hyperlink>
      <w:r w:rsidRPr="00690904">
        <w:t xml:space="preserve"> sowie auf Facebook und Instagram veröffentlicht.</w:t>
      </w:r>
    </w:p>
    <w:p w14:paraId="4244CF05" w14:textId="50D74B3C" w:rsidR="00690904" w:rsidRPr="00690904" w:rsidRDefault="00690904" w:rsidP="00690904">
      <w:pPr>
        <w:spacing w:before="240" w:after="0" w:line="240" w:lineRule="auto"/>
      </w:pPr>
      <w:r w:rsidRPr="00690904">
        <w:t>Zusätzlich zu den acht Klavieren gibt es auch in diesem Jahr ein Outdoor-Piano in Flügelbauweise, das ganzjährig auf dem Bildungscampus steht. Für dieses werden bevorzugt digitale Gestaltungsentwürfe gesucht, da es im Anschluss an den Wettbewerb foliert wird.</w:t>
      </w:r>
      <w:r w:rsidR="00963396">
        <w:t xml:space="preserve"> Diese E</w:t>
      </w:r>
      <w:r w:rsidR="00963396" w:rsidRPr="00963396">
        <w:t>ntwürfe dürfen auch mithilfe Künstlicher Intelligenz entwickelt werden. Entscheidend ist eine eigenständige, originelle Gestaltungsidee.</w:t>
      </w:r>
    </w:p>
    <w:p w14:paraId="7C3B2CE8" w14:textId="77777777" w:rsidR="00A94C1D" w:rsidRDefault="00690904" w:rsidP="00690904">
      <w:pPr>
        <w:spacing w:before="240" w:after="0" w:line="240" w:lineRule="auto"/>
      </w:pPr>
      <w:r w:rsidRPr="00690904">
        <w:t>Bewerbungen mit Projektidee</w:t>
      </w:r>
      <w:r>
        <w:t xml:space="preserve"> (maximal drei Seiten)</w:t>
      </w:r>
      <w:r w:rsidRPr="00690904">
        <w:t xml:space="preserve">, </w:t>
      </w:r>
      <w:r>
        <w:t xml:space="preserve">persönlicher </w:t>
      </w:r>
      <w:r w:rsidRPr="00690904">
        <w:t xml:space="preserve">Kurzvorstellung und </w:t>
      </w:r>
      <w:r w:rsidR="00963396">
        <w:t>Entwurf</w:t>
      </w:r>
      <w:r w:rsidRPr="00690904">
        <w:t xml:space="preserve"> (max. 8 MB) bitte per E-Mail an </w:t>
      </w:r>
      <w:hyperlink r:id="rId8" w:history="1">
        <w:r w:rsidRPr="00690904">
          <w:rPr>
            <w:rStyle w:val="Hyperlink"/>
          </w:rPr>
          <w:t>info@heilbronner-buergerstiftung.de</w:t>
        </w:r>
      </w:hyperlink>
      <w:r w:rsidRPr="00690904">
        <w:t>, Betreff „Gestaltungswettbewerb Klaviere</w:t>
      </w:r>
      <w:r>
        <w:t>“</w:t>
      </w:r>
      <w:r w:rsidRPr="00690904">
        <w:t xml:space="preserve">. </w:t>
      </w:r>
      <w:r>
        <w:t xml:space="preserve">Materialkosten werden bis 250 Euro übernommen. </w:t>
      </w:r>
      <w:r w:rsidRPr="00690904">
        <w:t xml:space="preserve">Weitere Informationen und Hinweise zur Gestaltung unter </w:t>
      </w:r>
      <w:hyperlink r:id="rId9" w:history="1">
        <w:r w:rsidRPr="00690904">
          <w:rPr>
            <w:rStyle w:val="Hyperlink"/>
          </w:rPr>
          <w:t>www.spiel-mich-hn.de</w:t>
        </w:r>
      </w:hyperlink>
      <w:r w:rsidRPr="00690904">
        <w:t>.</w:t>
      </w:r>
      <w:r w:rsidR="00F33273">
        <w:t xml:space="preserve"> </w:t>
      </w:r>
    </w:p>
    <w:p w14:paraId="64C6D2B9" w14:textId="3E7727B5" w:rsidR="00690904" w:rsidRPr="00690904" w:rsidRDefault="00F33273" w:rsidP="00690904">
      <w:pPr>
        <w:spacing w:before="240" w:after="0" w:line="240" w:lineRule="auto"/>
      </w:pPr>
      <w:r w:rsidRPr="00F33273">
        <w:t>Die Klaviere bleiben im Eigentum der Heilbronner Bürgerstiftung. Schirmherr des Projektes ist der Stiftungsratsvorsitzende der Bürgerstiftung, Oberbürgermeister Harry Mergel.</w:t>
      </w:r>
    </w:p>
    <w:p w14:paraId="65529038" w14:textId="6BD111AF" w:rsidR="00A05150" w:rsidRDefault="00690904" w:rsidP="00690904">
      <w:pPr>
        <w:spacing w:before="240" w:after="0" w:line="240" w:lineRule="auto"/>
        <w:rPr>
          <w:sz w:val="20"/>
          <w:szCs w:val="18"/>
        </w:rPr>
      </w:pPr>
      <w:r w:rsidRPr="00F33273">
        <w:rPr>
          <w:sz w:val="20"/>
          <w:szCs w:val="18"/>
        </w:rPr>
        <w:t>März 2026</w:t>
      </w:r>
    </w:p>
    <w:p w14:paraId="4460DFBE" w14:textId="77777777" w:rsidR="00542147" w:rsidRDefault="00542147" w:rsidP="00690904">
      <w:pPr>
        <w:spacing w:before="240" w:after="0" w:line="240" w:lineRule="auto"/>
        <w:rPr>
          <w:sz w:val="20"/>
          <w:szCs w:val="18"/>
        </w:rPr>
      </w:pPr>
    </w:p>
    <w:p w14:paraId="2F9EE183" w14:textId="77777777" w:rsidR="00542147" w:rsidRPr="00F33273" w:rsidRDefault="00542147" w:rsidP="00690904">
      <w:pPr>
        <w:spacing w:before="240" w:after="0" w:line="240" w:lineRule="auto"/>
        <w:rPr>
          <w:sz w:val="20"/>
          <w:szCs w:val="18"/>
        </w:rPr>
      </w:pPr>
    </w:p>
    <w:p w14:paraId="558676F6" w14:textId="55324A94" w:rsidR="00542147" w:rsidRDefault="00542147" w:rsidP="00690904">
      <w:pPr>
        <w:spacing w:before="240" w:after="0" w:line="240" w:lineRule="auto"/>
      </w:pPr>
      <w:r>
        <w:rPr>
          <w:noProof/>
        </w:rPr>
        <w:lastRenderedPageBreak/>
        <w:drawing>
          <wp:inline distT="0" distB="0" distL="0" distR="0" wp14:anchorId="0563E710" wp14:editId="35BDDB86">
            <wp:extent cx="4390301" cy="3476625"/>
            <wp:effectExtent l="0" t="0" r="0" b="0"/>
            <wp:docPr id="78696917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969171" name="Grafik 78696917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962" cy="349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E3625" w14:textId="1676DC86" w:rsidR="00542147" w:rsidRDefault="00542147" w:rsidP="00690904">
      <w:pPr>
        <w:spacing w:before="240" w:after="0" w:line="240" w:lineRule="auto"/>
      </w:pPr>
      <w:r>
        <w:rPr>
          <w:noProof/>
        </w:rPr>
        <w:drawing>
          <wp:inline distT="0" distB="0" distL="0" distR="0" wp14:anchorId="68F6D0C7" wp14:editId="782B71E8">
            <wp:extent cx="4723447" cy="3542585"/>
            <wp:effectExtent l="0" t="0" r="1270" b="1270"/>
            <wp:docPr id="32413641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36411" name="Grafik 3241364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26598" cy="354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F23B7" w14:textId="6AE00F57" w:rsidR="006423E7" w:rsidRDefault="00B25C00" w:rsidP="00690904">
      <w:pPr>
        <w:spacing w:before="240" w:after="0" w:line="240" w:lineRule="auto"/>
      </w:pPr>
      <w:r>
        <w:t>Foto</w:t>
      </w:r>
      <w:r w:rsidR="004B6F18">
        <w:t>s</w:t>
      </w:r>
      <w:r>
        <w:t xml:space="preserve">: </w:t>
      </w:r>
      <w:r w:rsidR="00F33273">
        <w:t xml:space="preserve"> </w:t>
      </w:r>
      <w:r w:rsidR="003A000F">
        <w:t>2025 begleitete</w:t>
      </w:r>
      <w:r w:rsidR="003A000F" w:rsidRPr="003A000F">
        <w:t xml:space="preserve"> Jingtong Zhang</w:t>
      </w:r>
      <w:r w:rsidR="003A000F">
        <w:t xml:space="preserve"> am Klavier die Eröffnung von „Spiel mich!“ </w:t>
      </w:r>
      <w:r w:rsidR="006423E7">
        <w:t>auf der Neckarbühne.</w:t>
      </w:r>
      <w:r w:rsidR="0002174A">
        <w:t xml:space="preserve"> (2 Motive)</w:t>
      </w:r>
    </w:p>
    <w:p w14:paraId="2C6FA505" w14:textId="5EA527F2" w:rsidR="00542147" w:rsidRDefault="00542147" w:rsidP="00690904">
      <w:pPr>
        <w:spacing w:before="240" w:after="0" w:line="240" w:lineRule="auto"/>
      </w:pPr>
      <w:r>
        <w:rPr>
          <w:noProof/>
        </w:rPr>
        <w:lastRenderedPageBreak/>
        <w:drawing>
          <wp:inline distT="0" distB="0" distL="0" distR="0" wp14:anchorId="00FA48E8" wp14:editId="6630C611">
            <wp:extent cx="4304073" cy="3609975"/>
            <wp:effectExtent l="0" t="0" r="1270" b="0"/>
            <wp:docPr id="173720999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209998" name="Grafik 173720999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885" cy="361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2F956" w14:textId="32100A80" w:rsidR="006423E7" w:rsidRPr="00720A09" w:rsidRDefault="00F33273" w:rsidP="00690904">
      <w:pPr>
        <w:spacing w:before="240" w:after="0" w:line="240" w:lineRule="auto"/>
      </w:pPr>
      <w:r>
        <w:t xml:space="preserve">Weiteres </w:t>
      </w:r>
      <w:r w:rsidR="006423E7">
        <w:t xml:space="preserve">Motiv: Eines der </w:t>
      </w:r>
      <w:r w:rsidR="00294D08">
        <w:t>gestalteten Kunstwerke aus dem vergangenen Jahr.</w:t>
      </w:r>
    </w:p>
    <w:sectPr w:rsidR="006423E7" w:rsidRPr="00720A09" w:rsidSect="00A05150">
      <w:headerReference w:type="default" r:id="rId13"/>
      <w:footerReference w:type="default" r:id="rId14"/>
      <w:headerReference w:type="first" r:id="rId15"/>
      <w:pgSz w:w="11906" w:h="16838"/>
      <w:pgMar w:top="1135" w:right="1416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CF850" w14:textId="77777777" w:rsidR="007046F7" w:rsidRDefault="007046F7" w:rsidP="00823F72">
      <w:pPr>
        <w:spacing w:after="0" w:line="240" w:lineRule="auto"/>
      </w:pPr>
      <w:r>
        <w:separator/>
      </w:r>
    </w:p>
  </w:endnote>
  <w:endnote w:type="continuationSeparator" w:id="0">
    <w:p w14:paraId="7FB9CADF" w14:textId="77777777" w:rsidR="007046F7" w:rsidRDefault="007046F7" w:rsidP="00823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37711198"/>
      <w:docPartObj>
        <w:docPartGallery w:val="Page Numbers (Bottom of Page)"/>
        <w:docPartUnique/>
      </w:docPartObj>
    </w:sdtPr>
    <w:sdtEndPr/>
    <w:sdtContent>
      <w:p w14:paraId="34FD1E09" w14:textId="77777777" w:rsidR="00A05150" w:rsidRDefault="00A05150">
        <w:pPr>
          <w:pStyle w:val="Fuzeil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459A6E26" wp14:editId="6A53EC32">
                  <wp:extent cx="5467350" cy="45085"/>
                  <wp:effectExtent l="9525" t="9525" r="0" b="2540"/>
                  <wp:docPr id="1966316108" name="Flussdiagramm: Verzweigung 2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ADE3865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ssdiagramm: Verzweigung 2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6D760E51" w14:textId="77777777" w:rsidR="00A05150" w:rsidRDefault="00A05150">
        <w:pPr>
          <w:pStyle w:val="Fuzeil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102B77" w14:textId="77777777" w:rsidR="00A05150" w:rsidRDefault="00A0515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D3A1D" w14:textId="77777777" w:rsidR="007046F7" w:rsidRDefault="007046F7" w:rsidP="00823F72">
      <w:pPr>
        <w:spacing w:after="0" w:line="240" w:lineRule="auto"/>
      </w:pPr>
      <w:r>
        <w:separator/>
      </w:r>
    </w:p>
  </w:footnote>
  <w:footnote w:type="continuationSeparator" w:id="0">
    <w:p w14:paraId="059362CE" w14:textId="77777777" w:rsidR="007046F7" w:rsidRDefault="007046F7" w:rsidP="00823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BEEFE" w14:textId="77777777" w:rsidR="00823F72" w:rsidRDefault="00823F72" w:rsidP="00823F72">
    <w:pPr>
      <w:pStyle w:val="Kopfzeil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63BB0" w14:textId="77777777" w:rsidR="00A05150" w:rsidRDefault="00A05150" w:rsidP="00A05150">
    <w:pPr>
      <w:pStyle w:val="Kopfzeile"/>
      <w:jc w:val="right"/>
    </w:pPr>
    <w:r>
      <w:rPr>
        <w:noProof/>
      </w:rPr>
      <w:drawing>
        <wp:inline distT="0" distB="0" distL="0" distR="0" wp14:anchorId="01055642" wp14:editId="44CADDC5">
          <wp:extent cx="1665605" cy="683586"/>
          <wp:effectExtent l="0" t="0" r="0" b="2540"/>
          <wp:docPr id="209757515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31106" name="Grafik 1469311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1779" cy="714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904"/>
    <w:rsid w:val="0000101C"/>
    <w:rsid w:val="0000101D"/>
    <w:rsid w:val="0002174A"/>
    <w:rsid w:val="00026C85"/>
    <w:rsid w:val="00033FEA"/>
    <w:rsid w:val="00035768"/>
    <w:rsid w:val="000363EA"/>
    <w:rsid w:val="0004638A"/>
    <w:rsid w:val="000530C4"/>
    <w:rsid w:val="0005344D"/>
    <w:rsid w:val="000569BA"/>
    <w:rsid w:val="00063BEA"/>
    <w:rsid w:val="00080711"/>
    <w:rsid w:val="00092DF3"/>
    <w:rsid w:val="00094012"/>
    <w:rsid w:val="0009443F"/>
    <w:rsid w:val="000A348C"/>
    <w:rsid w:val="000B7692"/>
    <w:rsid w:val="000C1C06"/>
    <w:rsid w:val="000C476C"/>
    <w:rsid w:val="000D3171"/>
    <w:rsid w:val="000E1EBD"/>
    <w:rsid w:val="000F0121"/>
    <w:rsid w:val="000F4EFD"/>
    <w:rsid w:val="000F4F0E"/>
    <w:rsid w:val="001061DB"/>
    <w:rsid w:val="00107399"/>
    <w:rsid w:val="0011378E"/>
    <w:rsid w:val="00115B37"/>
    <w:rsid w:val="00145B0D"/>
    <w:rsid w:val="001668AA"/>
    <w:rsid w:val="001748F1"/>
    <w:rsid w:val="00177E41"/>
    <w:rsid w:val="00187268"/>
    <w:rsid w:val="001A1595"/>
    <w:rsid w:val="001B0DFB"/>
    <w:rsid w:val="001C204C"/>
    <w:rsid w:val="001C616B"/>
    <w:rsid w:val="001D0EC6"/>
    <w:rsid w:val="001D2C76"/>
    <w:rsid w:val="001E0232"/>
    <w:rsid w:val="001F09FF"/>
    <w:rsid w:val="00201BF6"/>
    <w:rsid w:val="00235C10"/>
    <w:rsid w:val="00243F3D"/>
    <w:rsid w:val="00247F46"/>
    <w:rsid w:val="00260FB8"/>
    <w:rsid w:val="0026584C"/>
    <w:rsid w:val="00271651"/>
    <w:rsid w:val="0028065A"/>
    <w:rsid w:val="0028333F"/>
    <w:rsid w:val="00283AC8"/>
    <w:rsid w:val="00284461"/>
    <w:rsid w:val="00294D08"/>
    <w:rsid w:val="002958C4"/>
    <w:rsid w:val="002B5D81"/>
    <w:rsid w:val="002B6EA2"/>
    <w:rsid w:val="002C608B"/>
    <w:rsid w:val="002C732F"/>
    <w:rsid w:val="002D2BE4"/>
    <w:rsid w:val="002D3D45"/>
    <w:rsid w:val="002E483F"/>
    <w:rsid w:val="002F4978"/>
    <w:rsid w:val="002F5B2A"/>
    <w:rsid w:val="00302FB2"/>
    <w:rsid w:val="00306E92"/>
    <w:rsid w:val="00324072"/>
    <w:rsid w:val="003279D9"/>
    <w:rsid w:val="003306A6"/>
    <w:rsid w:val="003335E2"/>
    <w:rsid w:val="00344FF0"/>
    <w:rsid w:val="00347F7D"/>
    <w:rsid w:val="003509C1"/>
    <w:rsid w:val="00356C55"/>
    <w:rsid w:val="003647C3"/>
    <w:rsid w:val="003723E0"/>
    <w:rsid w:val="00377B64"/>
    <w:rsid w:val="00386358"/>
    <w:rsid w:val="00392D97"/>
    <w:rsid w:val="00394687"/>
    <w:rsid w:val="003950EA"/>
    <w:rsid w:val="003A000F"/>
    <w:rsid w:val="003B2FB9"/>
    <w:rsid w:val="003B6425"/>
    <w:rsid w:val="003B64DA"/>
    <w:rsid w:val="003C6478"/>
    <w:rsid w:val="003D7800"/>
    <w:rsid w:val="003E08F4"/>
    <w:rsid w:val="003E0DD5"/>
    <w:rsid w:val="003E5445"/>
    <w:rsid w:val="003F1987"/>
    <w:rsid w:val="003F1BF9"/>
    <w:rsid w:val="004043D3"/>
    <w:rsid w:val="00416F69"/>
    <w:rsid w:val="004177CA"/>
    <w:rsid w:val="004256A1"/>
    <w:rsid w:val="0043156D"/>
    <w:rsid w:val="00440A6F"/>
    <w:rsid w:val="00447DBD"/>
    <w:rsid w:val="0045060E"/>
    <w:rsid w:val="004531DA"/>
    <w:rsid w:val="004767FB"/>
    <w:rsid w:val="00486676"/>
    <w:rsid w:val="00493FCC"/>
    <w:rsid w:val="004953AE"/>
    <w:rsid w:val="004A6F06"/>
    <w:rsid w:val="004B36EA"/>
    <w:rsid w:val="004B6F18"/>
    <w:rsid w:val="004E1D17"/>
    <w:rsid w:val="004E4265"/>
    <w:rsid w:val="004E4F31"/>
    <w:rsid w:val="004F3793"/>
    <w:rsid w:val="004F667D"/>
    <w:rsid w:val="00500167"/>
    <w:rsid w:val="005206F1"/>
    <w:rsid w:val="00526756"/>
    <w:rsid w:val="005274EB"/>
    <w:rsid w:val="00533CF7"/>
    <w:rsid w:val="00534821"/>
    <w:rsid w:val="00540AF7"/>
    <w:rsid w:val="00542147"/>
    <w:rsid w:val="00555C12"/>
    <w:rsid w:val="005657B4"/>
    <w:rsid w:val="00573172"/>
    <w:rsid w:val="00575207"/>
    <w:rsid w:val="00580CAE"/>
    <w:rsid w:val="005904A5"/>
    <w:rsid w:val="00597F45"/>
    <w:rsid w:val="005C072C"/>
    <w:rsid w:val="005C5CC3"/>
    <w:rsid w:val="005C77F7"/>
    <w:rsid w:val="005D4E3D"/>
    <w:rsid w:val="005F6C12"/>
    <w:rsid w:val="00616E56"/>
    <w:rsid w:val="00626C26"/>
    <w:rsid w:val="006423E7"/>
    <w:rsid w:val="00651D4B"/>
    <w:rsid w:val="006545D8"/>
    <w:rsid w:val="00655F3B"/>
    <w:rsid w:val="006657C4"/>
    <w:rsid w:val="0067527C"/>
    <w:rsid w:val="00680B2A"/>
    <w:rsid w:val="0068360A"/>
    <w:rsid w:val="00683A48"/>
    <w:rsid w:val="00684632"/>
    <w:rsid w:val="0068572D"/>
    <w:rsid w:val="00687915"/>
    <w:rsid w:val="00690595"/>
    <w:rsid w:val="00690904"/>
    <w:rsid w:val="006954CA"/>
    <w:rsid w:val="006A2E5D"/>
    <w:rsid w:val="006B688C"/>
    <w:rsid w:val="006C1019"/>
    <w:rsid w:val="006D04F8"/>
    <w:rsid w:val="006D3AAA"/>
    <w:rsid w:val="006D429F"/>
    <w:rsid w:val="006D56AD"/>
    <w:rsid w:val="006E6E6A"/>
    <w:rsid w:val="006F1D24"/>
    <w:rsid w:val="006F42BA"/>
    <w:rsid w:val="007026F2"/>
    <w:rsid w:val="0070345A"/>
    <w:rsid w:val="007046F7"/>
    <w:rsid w:val="00720A09"/>
    <w:rsid w:val="00733F7B"/>
    <w:rsid w:val="00743995"/>
    <w:rsid w:val="00760C55"/>
    <w:rsid w:val="00767FDB"/>
    <w:rsid w:val="00774656"/>
    <w:rsid w:val="00774743"/>
    <w:rsid w:val="00776831"/>
    <w:rsid w:val="00780D87"/>
    <w:rsid w:val="007A7250"/>
    <w:rsid w:val="007B0AD2"/>
    <w:rsid w:val="007B2B5C"/>
    <w:rsid w:val="007C0097"/>
    <w:rsid w:val="007C49F6"/>
    <w:rsid w:val="007C5B82"/>
    <w:rsid w:val="007D091D"/>
    <w:rsid w:val="007E0BBC"/>
    <w:rsid w:val="007E3105"/>
    <w:rsid w:val="007E6ADF"/>
    <w:rsid w:val="007F5317"/>
    <w:rsid w:val="00803433"/>
    <w:rsid w:val="008046D0"/>
    <w:rsid w:val="00806158"/>
    <w:rsid w:val="00814C14"/>
    <w:rsid w:val="00816BF0"/>
    <w:rsid w:val="0082078F"/>
    <w:rsid w:val="0082309B"/>
    <w:rsid w:val="008232E9"/>
    <w:rsid w:val="00823F72"/>
    <w:rsid w:val="00853234"/>
    <w:rsid w:val="008658EB"/>
    <w:rsid w:val="008738DC"/>
    <w:rsid w:val="00874D94"/>
    <w:rsid w:val="00881A41"/>
    <w:rsid w:val="0088286E"/>
    <w:rsid w:val="0089372C"/>
    <w:rsid w:val="008A1FAE"/>
    <w:rsid w:val="008A6875"/>
    <w:rsid w:val="008B094F"/>
    <w:rsid w:val="008B62E0"/>
    <w:rsid w:val="008C12F7"/>
    <w:rsid w:val="008C1BFD"/>
    <w:rsid w:val="008C54FF"/>
    <w:rsid w:val="008E4863"/>
    <w:rsid w:val="008E5559"/>
    <w:rsid w:val="008E697D"/>
    <w:rsid w:val="008E6F74"/>
    <w:rsid w:val="0090692B"/>
    <w:rsid w:val="00910A4A"/>
    <w:rsid w:val="00912B05"/>
    <w:rsid w:val="00925C60"/>
    <w:rsid w:val="00927068"/>
    <w:rsid w:val="00936ED7"/>
    <w:rsid w:val="00936EE6"/>
    <w:rsid w:val="009375EA"/>
    <w:rsid w:val="00941A4F"/>
    <w:rsid w:val="00951E1B"/>
    <w:rsid w:val="009569E7"/>
    <w:rsid w:val="00963396"/>
    <w:rsid w:val="00967568"/>
    <w:rsid w:val="009734F3"/>
    <w:rsid w:val="0097363F"/>
    <w:rsid w:val="00982083"/>
    <w:rsid w:val="00982526"/>
    <w:rsid w:val="00990A1F"/>
    <w:rsid w:val="0099339F"/>
    <w:rsid w:val="00994BE2"/>
    <w:rsid w:val="009A40C0"/>
    <w:rsid w:val="009A724B"/>
    <w:rsid w:val="009B5EF6"/>
    <w:rsid w:val="009C1861"/>
    <w:rsid w:val="009C3815"/>
    <w:rsid w:val="009D561E"/>
    <w:rsid w:val="009E624A"/>
    <w:rsid w:val="009E7E1F"/>
    <w:rsid w:val="009F33A2"/>
    <w:rsid w:val="00A05150"/>
    <w:rsid w:val="00A05476"/>
    <w:rsid w:val="00A13901"/>
    <w:rsid w:val="00A30577"/>
    <w:rsid w:val="00A358F5"/>
    <w:rsid w:val="00A35C2C"/>
    <w:rsid w:val="00A47A7E"/>
    <w:rsid w:val="00A57CD0"/>
    <w:rsid w:val="00A63A00"/>
    <w:rsid w:val="00A63CE2"/>
    <w:rsid w:val="00A704BA"/>
    <w:rsid w:val="00A716CB"/>
    <w:rsid w:val="00A73991"/>
    <w:rsid w:val="00A85C0D"/>
    <w:rsid w:val="00A94C1D"/>
    <w:rsid w:val="00AA0918"/>
    <w:rsid w:val="00AA212A"/>
    <w:rsid w:val="00AA5D1D"/>
    <w:rsid w:val="00AB2631"/>
    <w:rsid w:val="00AB511D"/>
    <w:rsid w:val="00AB6C72"/>
    <w:rsid w:val="00AC426C"/>
    <w:rsid w:val="00AC7F5B"/>
    <w:rsid w:val="00AD38F5"/>
    <w:rsid w:val="00AE55C8"/>
    <w:rsid w:val="00AE662E"/>
    <w:rsid w:val="00AE7A37"/>
    <w:rsid w:val="00AF03D8"/>
    <w:rsid w:val="00AF6BBF"/>
    <w:rsid w:val="00B01350"/>
    <w:rsid w:val="00B063D2"/>
    <w:rsid w:val="00B10D19"/>
    <w:rsid w:val="00B133BC"/>
    <w:rsid w:val="00B1642A"/>
    <w:rsid w:val="00B247C2"/>
    <w:rsid w:val="00B25C00"/>
    <w:rsid w:val="00B27230"/>
    <w:rsid w:val="00B308E1"/>
    <w:rsid w:val="00B3322E"/>
    <w:rsid w:val="00B40876"/>
    <w:rsid w:val="00B54492"/>
    <w:rsid w:val="00B54D5B"/>
    <w:rsid w:val="00B57D76"/>
    <w:rsid w:val="00B7240F"/>
    <w:rsid w:val="00B83F02"/>
    <w:rsid w:val="00B96D61"/>
    <w:rsid w:val="00BA7F88"/>
    <w:rsid w:val="00BB60A8"/>
    <w:rsid w:val="00BC70AD"/>
    <w:rsid w:val="00BC7BCE"/>
    <w:rsid w:val="00BE20FD"/>
    <w:rsid w:val="00BE6B82"/>
    <w:rsid w:val="00C017BE"/>
    <w:rsid w:val="00C143D3"/>
    <w:rsid w:val="00C209EC"/>
    <w:rsid w:val="00C3028C"/>
    <w:rsid w:val="00C31CC9"/>
    <w:rsid w:val="00C36C69"/>
    <w:rsid w:val="00C46557"/>
    <w:rsid w:val="00C51F91"/>
    <w:rsid w:val="00C53DCF"/>
    <w:rsid w:val="00C57B9A"/>
    <w:rsid w:val="00C663C6"/>
    <w:rsid w:val="00C83246"/>
    <w:rsid w:val="00C866CE"/>
    <w:rsid w:val="00C96224"/>
    <w:rsid w:val="00C96B0A"/>
    <w:rsid w:val="00CB7FCB"/>
    <w:rsid w:val="00CD02DA"/>
    <w:rsid w:val="00CD7395"/>
    <w:rsid w:val="00CE3110"/>
    <w:rsid w:val="00CE6A01"/>
    <w:rsid w:val="00CF187B"/>
    <w:rsid w:val="00CF3B3F"/>
    <w:rsid w:val="00CF72F2"/>
    <w:rsid w:val="00D153DA"/>
    <w:rsid w:val="00D20F9A"/>
    <w:rsid w:val="00D31EDD"/>
    <w:rsid w:val="00D36166"/>
    <w:rsid w:val="00D6208B"/>
    <w:rsid w:val="00D62A3E"/>
    <w:rsid w:val="00D7459C"/>
    <w:rsid w:val="00D83882"/>
    <w:rsid w:val="00D93958"/>
    <w:rsid w:val="00D9470A"/>
    <w:rsid w:val="00D94C67"/>
    <w:rsid w:val="00DA3A33"/>
    <w:rsid w:val="00DA689D"/>
    <w:rsid w:val="00DA6F9B"/>
    <w:rsid w:val="00DB4667"/>
    <w:rsid w:val="00DC0FD5"/>
    <w:rsid w:val="00DD00CD"/>
    <w:rsid w:val="00DD6D2C"/>
    <w:rsid w:val="00E05514"/>
    <w:rsid w:val="00E24497"/>
    <w:rsid w:val="00E330CA"/>
    <w:rsid w:val="00E4596B"/>
    <w:rsid w:val="00E5238E"/>
    <w:rsid w:val="00E5768D"/>
    <w:rsid w:val="00E75B12"/>
    <w:rsid w:val="00E82F65"/>
    <w:rsid w:val="00E836BD"/>
    <w:rsid w:val="00E86A2B"/>
    <w:rsid w:val="00E86CAF"/>
    <w:rsid w:val="00E9328A"/>
    <w:rsid w:val="00EA1AC1"/>
    <w:rsid w:val="00EB3270"/>
    <w:rsid w:val="00EB4819"/>
    <w:rsid w:val="00EC17EA"/>
    <w:rsid w:val="00EC770B"/>
    <w:rsid w:val="00ED1598"/>
    <w:rsid w:val="00ED53F8"/>
    <w:rsid w:val="00EE392A"/>
    <w:rsid w:val="00EE4190"/>
    <w:rsid w:val="00F055E0"/>
    <w:rsid w:val="00F06A4A"/>
    <w:rsid w:val="00F23C2D"/>
    <w:rsid w:val="00F32608"/>
    <w:rsid w:val="00F33273"/>
    <w:rsid w:val="00F416B3"/>
    <w:rsid w:val="00F44A43"/>
    <w:rsid w:val="00F506F6"/>
    <w:rsid w:val="00F53C2D"/>
    <w:rsid w:val="00F6215D"/>
    <w:rsid w:val="00F716FD"/>
    <w:rsid w:val="00F74B71"/>
    <w:rsid w:val="00F77313"/>
    <w:rsid w:val="00F82BFC"/>
    <w:rsid w:val="00F90A2F"/>
    <w:rsid w:val="00FA7F26"/>
    <w:rsid w:val="00FB0EF0"/>
    <w:rsid w:val="00FB38A4"/>
    <w:rsid w:val="00FC5694"/>
    <w:rsid w:val="00FD2565"/>
    <w:rsid w:val="00FD31AE"/>
    <w:rsid w:val="00FD4019"/>
    <w:rsid w:val="00FD45BC"/>
    <w:rsid w:val="00FE5627"/>
    <w:rsid w:val="00FE7920"/>
    <w:rsid w:val="00FE7F37"/>
    <w:rsid w:val="00FF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5B2197"/>
  <w15:chartTrackingRefBased/>
  <w15:docId w15:val="{0EE1E98B-60E1-4A9F-9EFD-52D61A614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63BEA"/>
    <w:pPr>
      <w:suppressAutoHyphens/>
      <w:spacing w:after="200" w:line="276" w:lineRule="auto"/>
    </w:pPr>
    <w:rPr>
      <w:rFonts w:ascii="Source Sans Pro" w:hAnsi="Source Sans Pro"/>
      <w:sz w:val="24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0692B"/>
    <w:pPr>
      <w:keepNext/>
      <w:keepLines/>
      <w:spacing w:before="240" w:after="240"/>
      <w:outlineLvl w:val="0"/>
    </w:pPr>
    <w:rPr>
      <w:rFonts w:eastAsiaTheme="majorEastAsia" w:cstheme="majorBidi"/>
      <w:sz w:val="40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E1EBD"/>
    <w:rPr>
      <w:color w:val="0000FF"/>
      <w:u w:val="single"/>
    </w:rPr>
  </w:style>
  <w:style w:type="paragraph" w:styleId="KeinLeerraum">
    <w:name w:val="No Spacing"/>
    <w:uiPriority w:val="1"/>
    <w:qFormat/>
    <w:rsid w:val="002F5B2A"/>
    <w:rPr>
      <w:sz w:val="22"/>
      <w:szCs w:val="22"/>
      <w:lang w:eastAsia="en-US"/>
    </w:rPr>
  </w:style>
  <w:style w:type="character" w:customStyle="1" w:styleId="BesuchterHyperlink">
    <w:name w:val="BesuchterHyperlink"/>
    <w:uiPriority w:val="99"/>
    <w:semiHidden/>
    <w:unhideWhenUsed/>
    <w:rsid w:val="002F5B2A"/>
    <w:rPr>
      <w:color w:val="800080"/>
      <w:u w:val="single"/>
    </w:rPr>
  </w:style>
  <w:style w:type="character" w:styleId="NichtaufgelsteErwhnung">
    <w:name w:val="Unresolved Mention"/>
    <w:uiPriority w:val="99"/>
    <w:semiHidden/>
    <w:unhideWhenUsed/>
    <w:rsid w:val="007C49F6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823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3F72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23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3F72"/>
    <w:rPr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0692B"/>
    <w:rPr>
      <w:rFonts w:ascii="Aptos" w:eastAsiaTheme="majorEastAsia" w:hAnsi="Aptos" w:cstheme="majorBidi"/>
      <w:sz w:val="40"/>
      <w:szCs w:val="32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6909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eilbronner-buergerstiftung.de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spiel-mich-hn.de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heilbronner-buergerstiftung.de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http://www.spiel-mich-hn.d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neDrive%20-%20wortCraft%20Strategie%20Kommunikation\Dokumente\Office-Vorlagen%20Backup%20von%20Templates\HBSt%20PI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HBSt PI</Template>
  <TotalTime>0</TotalTime>
  <Pages>3</Pages>
  <Words>345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Heilbronn</Company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Gleichauf @wortCraft</dc:creator>
  <cp:keywords/>
  <cp:lastModifiedBy>Frau Schneider</cp:lastModifiedBy>
  <cp:revision>20</cp:revision>
  <dcterms:created xsi:type="dcterms:W3CDTF">2026-03-20T15:23:00Z</dcterms:created>
  <dcterms:modified xsi:type="dcterms:W3CDTF">2026-03-23T10:55:00Z</dcterms:modified>
</cp:coreProperties>
</file>